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0DC5" w:rsidRDefault="00416A7C">
      <w:pPr>
        <w:pStyle w:val="Standard"/>
      </w:pPr>
      <w:bookmarkStart w:id="0" w:name="_GoBack"/>
      <w:bookmarkEnd w:id="0"/>
      <w:r>
        <w:rPr>
          <w:rFonts w:ascii="Timpani, 'Times New Roman'" w:hAnsi="Timpani, 'Times New Roman'" w:cs="Timpani, 'Times New Roman'"/>
          <w:b/>
          <w:sz w:val="32"/>
          <w:szCs w:val="32"/>
        </w:rPr>
        <w:t xml:space="preserve">                           </w:t>
      </w:r>
      <w:r>
        <w:rPr>
          <w:rFonts w:ascii="Timpani, 'Times New Roman'" w:hAnsi="Timpani, 'Times New Roman'" w:cs="Timpani, 'Times New Roman'"/>
          <w:b/>
          <w:noProof/>
          <w:sz w:val="32"/>
          <w:szCs w:val="32"/>
          <w:lang w:eastAsia="pl-PL" w:bidi="ar-SA"/>
        </w:rPr>
        <w:drawing>
          <wp:inline distT="0" distB="0" distL="0" distR="0">
            <wp:extent cx="636742" cy="812627"/>
            <wp:effectExtent l="0" t="0" r="0" b="6523"/>
            <wp:docPr id="1" name="Obraz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36742" cy="812627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rFonts w:ascii="Timpani, 'Times New Roman'" w:hAnsi="Timpani, 'Times New Roman'" w:cs="Timpani, 'Times New Roman'"/>
          <w:b/>
          <w:sz w:val="32"/>
          <w:szCs w:val="32"/>
        </w:rPr>
        <w:t xml:space="preserve">              </w:t>
      </w:r>
      <w:r>
        <w:rPr>
          <w:rFonts w:ascii="Timpani, 'Times New Roman'" w:hAnsi="Timpani, 'Times New Roman'" w:cs="Timpani, 'Times New Roman'"/>
          <w:b/>
          <w:noProof/>
          <w:sz w:val="32"/>
          <w:szCs w:val="32"/>
          <w:lang w:eastAsia="pl-PL" w:bidi="ar-SA"/>
        </w:rPr>
        <w:drawing>
          <wp:inline distT="0" distB="0" distL="0" distR="0">
            <wp:extent cx="1000399" cy="804708"/>
            <wp:effectExtent l="0" t="0" r="9251" b="0"/>
            <wp:docPr id="2" name="Obraz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000399" cy="804708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rFonts w:ascii="Timpani, 'Times New Roman'" w:hAnsi="Timpani, 'Times New Roman'" w:cs="Timpani, 'Times New Roman'"/>
          <w:b/>
          <w:sz w:val="32"/>
          <w:szCs w:val="32"/>
        </w:rPr>
        <w:t xml:space="preserve">              </w:t>
      </w:r>
      <w:r>
        <w:rPr>
          <w:rFonts w:ascii="Timpani, 'Times New Roman'" w:hAnsi="Timpani, 'Times New Roman'" w:cs="Timpani, 'Times New Roman'"/>
          <w:b/>
          <w:noProof/>
          <w:sz w:val="32"/>
          <w:szCs w:val="32"/>
          <w:lang w:eastAsia="pl-PL" w:bidi="ar-SA"/>
        </w:rPr>
        <w:drawing>
          <wp:inline distT="0" distB="0" distL="0" distR="0">
            <wp:extent cx="646892" cy="816321"/>
            <wp:effectExtent l="0" t="0" r="808" b="2829"/>
            <wp:docPr id="3" name="Obraz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6892" cy="816321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880DC5" w:rsidRDefault="00416A7C">
      <w:pPr>
        <w:pStyle w:val="Standard"/>
      </w:pPr>
      <w:r>
        <w:rPr>
          <w:rFonts w:ascii="Timpani, 'Times New Roman'" w:hAnsi="Timpani, 'Times New Roman'" w:cs="Timpani, 'Times New Roman'"/>
          <w:b/>
          <w:sz w:val="32"/>
          <w:szCs w:val="32"/>
        </w:rPr>
        <w:tab/>
      </w:r>
      <w:r>
        <w:rPr>
          <w:rFonts w:ascii="Timpani, 'Times New Roman'" w:hAnsi="Timpani, 'Times New Roman'" w:cs="Timpani, 'Times New Roman'"/>
          <w:b/>
          <w:sz w:val="32"/>
          <w:szCs w:val="32"/>
        </w:rPr>
        <w:tab/>
      </w:r>
      <w:r>
        <w:rPr>
          <w:rFonts w:ascii="Timpani, 'Times New Roman'" w:hAnsi="Timpani, 'Times New Roman'" w:cs="Timpani, 'Times New Roman'"/>
          <w:b/>
          <w:sz w:val="32"/>
          <w:szCs w:val="32"/>
        </w:rPr>
        <w:tab/>
      </w:r>
      <w:r>
        <w:rPr>
          <w:rFonts w:ascii="Timpani, 'Times New Roman'" w:hAnsi="Timpani, 'Times New Roman'" w:cs="Timpani, 'Times New Roman'"/>
          <w:b/>
          <w:sz w:val="32"/>
          <w:szCs w:val="32"/>
        </w:rPr>
        <w:tab/>
      </w:r>
      <w:r>
        <w:rPr>
          <w:rFonts w:ascii="Timpani, 'Times New Roman'" w:hAnsi="Timpani, 'Times New Roman'" w:cs="Timpani, 'Times New Roman'"/>
          <w:b/>
          <w:sz w:val="32"/>
          <w:szCs w:val="32"/>
        </w:rPr>
        <w:tab/>
      </w:r>
      <w:r>
        <w:rPr>
          <w:rFonts w:ascii="Timpani, 'Times New Roman'" w:hAnsi="Timpani, 'Times New Roman'" w:cs="Timpani, 'Times New Roman'"/>
          <w:b/>
          <w:sz w:val="32"/>
          <w:szCs w:val="32"/>
        </w:rPr>
        <w:tab/>
      </w:r>
      <w:r>
        <w:rPr>
          <w:rFonts w:ascii="Timpani, 'Times New Roman'" w:hAnsi="Timpani, 'Times New Roman'" w:cs="Timpani, 'Times New Roman'"/>
          <w:b/>
          <w:sz w:val="32"/>
          <w:szCs w:val="32"/>
        </w:rPr>
        <w:tab/>
      </w:r>
      <w:r>
        <w:rPr>
          <w:rFonts w:ascii="Timpani, 'Times New Roman'" w:hAnsi="Timpani, 'Times New Roman'" w:cs="Timpani, 'Times New Roman'"/>
          <w:b/>
          <w:sz w:val="32"/>
          <w:szCs w:val="32"/>
        </w:rPr>
        <w:tab/>
      </w:r>
      <w:r>
        <w:rPr>
          <w:rFonts w:ascii="Timpani, 'Times New Roman'" w:hAnsi="Timpani, 'Times New Roman'" w:cs="Timpani, 'Times New Roman'"/>
          <w:b/>
          <w:sz w:val="32"/>
          <w:szCs w:val="32"/>
        </w:rPr>
        <w:tab/>
        <w:t xml:space="preserve">        </w:t>
      </w:r>
      <w:r>
        <w:rPr>
          <w:rFonts w:ascii="Timpani, 'Times New Roman'" w:hAnsi="Timpani, 'Times New Roman'" w:cs="Timpani, 'Times New Roman'"/>
          <w:b/>
          <w:sz w:val="20"/>
          <w:szCs w:val="20"/>
        </w:rPr>
        <w:t>o/ Brusy</w:t>
      </w:r>
    </w:p>
    <w:p w:rsidR="00880DC5" w:rsidRDefault="00880DC5">
      <w:pPr>
        <w:pStyle w:val="Standard"/>
        <w:rPr>
          <w:rFonts w:ascii="Timpani, 'Times New Roman'" w:hAnsi="Timpani, 'Times New Roman'" w:cs="Timpani, 'Times New Roman'" w:hint="eastAsia"/>
          <w:b/>
          <w:sz w:val="20"/>
          <w:szCs w:val="20"/>
        </w:rPr>
      </w:pPr>
    </w:p>
    <w:p w:rsidR="00880DC5" w:rsidRDefault="00416A7C">
      <w:pPr>
        <w:pStyle w:val="Standard"/>
        <w:jc w:val="center"/>
        <w:rPr>
          <w:rFonts w:ascii="Timpani, 'Times New Roman'" w:hAnsi="Timpani, 'Times New Roman'" w:cs="Timpani, 'Times New Roman'" w:hint="eastAsia"/>
          <w:b/>
          <w:sz w:val="32"/>
          <w:szCs w:val="32"/>
        </w:rPr>
      </w:pPr>
      <w:r>
        <w:rPr>
          <w:rFonts w:ascii="Timpani, 'Times New Roman'" w:hAnsi="Timpani, 'Times New Roman'" w:cs="Timpani, 'Times New Roman'"/>
          <w:b/>
          <w:sz w:val="32"/>
          <w:szCs w:val="32"/>
        </w:rPr>
        <w:t>KARTA ZGŁOSZENIA</w:t>
      </w:r>
    </w:p>
    <w:p w:rsidR="00880DC5" w:rsidRDefault="00416A7C">
      <w:pPr>
        <w:pStyle w:val="Standard"/>
        <w:jc w:val="center"/>
      </w:pPr>
      <w:r>
        <w:rPr>
          <w:rFonts w:ascii="Timpani, 'Times New Roman'" w:hAnsi="Timpani, 'Times New Roman'" w:cs="Timpani, 'Times New Roman'"/>
          <w:b/>
          <w:sz w:val="32"/>
          <w:szCs w:val="32"/>
        </w:rPr>
        <w:t>49. Konkursu Recytatorskiego</w:t>
      </w:r>
    </w:p>
    <w:p w:rsidR="00880DC5" w:rsidRDefault="00416A7C">
      <w:pPr>
        <w:pStyle w:val="Standard"/>
        <w:jc w:val="center"/>
      </w:pPr>
      <w:r>
        <w:rPr>
          <w:rFonts w:ascii="Timpani, 'Times New Roman'" w:hAnsi="Timpani, 'Times New Roman'" w:cs="Timpani, 'Times New Roman'"/>
          <w:b/>
          <w:sz w:val="32"/>
          <w:szCs w:val="32"/>
        </w:rPr>
        <w:t>Literatury Kaszubskiej "R</w:t>
      </w:r>
      <w:r>
        <w:rPr>
          <w:rFonts w:cs="Times New Roman"/>
          <w:b/>
          <w:sz w:val="32"/>
          <w:szCs w:val="32"/>
        </w:rPr>
        <w:t>Ô</w:t>
      </w:r>
      <w:r>
        <w:rPr>
          <w:rFonts w:ascii="Timpani, 'Times New Roman'" w:hAnsi="Timpani, 'Times New Roman'" w:cs="Timpani, 'Times New Roman'"/>
          <w:b/>
          <w:sz w:val="32"/>
          <w:szCs w:val="32"/>
        </w:rPr>
        <w:t>DNO MÒWA" Chmielno 2020</w:t>
      </w:r>
    </w:p>
    <w:p w:rsidR="00880DC5" w:rsidRDefault="00416A7C">
      <w:pPr>
        <w:pStyle w:val="Standard"/>
        <w:jc w:val="center"/>
        <w:rPr>
          <w:rFonts w:ascii="Timpani, 'Times New Roman'" w:hAnsi="Timpani, 'Times New Roman'" w:cs="Timpani, 'Times New Roman'" w:hint="eastAsia"/>
          <w:b/>
          <w:sz w:val="32"/>
          <w:szCs w:val="32"/>
        </w:rPr>
      </w:pPr>
      <w:r>
        <w:rPr>
          <w:rFonts w:ascii="Timpani, 'Times New Roman'" w:hAnsi="Timpani, 'Times New Roman'" w:cs="Timpani, 'Times New Roman'"/>
          <w:b/>
          <w:sz w:val="32"/>
          <w:szCs w:val="32"/>
        </w:rPr>
        <w:t>ELIMINACJE POWIATU CHOJNICKIEGO</w:t>
      </w:r>
    </w:p>
    <w:p w:rsidR="00880DC5" w:rsidRDefault="00880DC5">
      <w:pPr>
        <w:pStyle w:val="Standard"/>
        <w:jc w:val="center"/>
        <w:rPr>
          <w:rFonts w:ascii="Timpani, 'Times New Roman'" w:hAnsi="Timpani, 'Times New Roman'" w:cs="Timpani, 'Times New Roman'" w:hint="eastAsia"/>
          <w:b/>
          <w:sz w:val="32"/>
          <w:szCs w:val="32"/>
        </w:rPr>
      </w:pPr>
    </w:p>
    <w:p w:rsidR="00880DC5" w:rsidRDefault="00416A7C">
      <w:pPr>
        <w:pStyle w:val="Standard"/>
        <w:jc w:val="center"/>
        <w:rPr>
          <w:rFonts w:ascii="Timpani, 'Times New Roman'" w:hAnsi="Timpani, 'Times New Roman'" w:cs="Timpani, 'Times New Roman'" w:hint="eastAsia"/>
          <w:sz w:val="28"/>
          <w:szCs w:val="28"/>
        </w:rPr>
      </w:pPr>
      <w:r>
        <w:rPr>
          <w:rFonts w:ascii="Timpani, 'Times New Roman'" w:hAnsi="Timpani, 'Times New Roman'" w:cs="Timpani, 'Times New Roman'"/>
          <w:sz w:val="28"/>
          <w:szCs w:val="28"/>
        </w:rPr>
        <w:t>Zgłaszam swój udział do konkursu</w:t>
      </w:r>
    </w:p>
    <w:p w:rsidR="00880DC5" w:rsidRDefault="00880DC5">
      <w:pPr>
        <w:pStyle w:val="Standard"/>
        <w:jc w:val="center"/>
        <w:rPr>
          <w:rFonts w:ascii="Timpani, 'Times New Roman'" w:hAnsi="Timpani, 'Times New Roman'" w:cs="Timpani, 'Times New Roman'" w:hint="eastAsia"/>
          <w:sz w:val="28"/>
          <w:szCs w:val="28"/>
        </w:rPr>
      </w:pPr>
    </w:p>
    <w:p w:rsidR="00880DC5" w:rsidRDefault="00880DC5">
      <w:pPr>
        <w:pStyle w:val="Standard"/>
        <w:jc w:val="center"/>
        <w:rPr>
          <w:rFonts w:ascii="Timpani, 'Times New Roman'" w:hAnsi="Timpani, 'Times New Roman'" w:cs="Timpani, 'Times New Roman'" w:hint="eastAsia"/>
        </w:rPr>
      </w:pPr>
    </w:p>
    <w:p w:rsidR="00880DC5" w:rsidRDefault="00416A7C">
      <w:pPr>
        <w:pStyle w:val="Standard"/>
        <w:numPr>
          <w:ilvl w:val="0"/>
          <w:numId w:val="2"/>
        </w:numPr>
        <w:rPr>
          <w:rFonts w:ascii="Timpani, 'Times New Roman'" w:hAnsi="Timpani, 'Times New Roman'" w:cs="Timpani, 'Times New Roman'" w:hint="eastAsia"/>
        </w:rPr>
      </w:pPr>
      <w:r>
        <w:rPr>
          <w:rFonts w:ascii="Timpani, 'Times New Roman'" w:hAnsi="Timpani, 'Times New Roman'" w:cs="Timpani, 'Times New Roman'"/>
        </w:rPr>
        <w:t>Imię i nazwisko           .......................................................................................................</w:t>
      </w:r>
    </w:p>
    <w:p w:rsidR="00880DC5" w:rsidRDefault="00880DC5">
      <w:pPr>
        <w:pStyle w:val="Standard"/>
        <w:rPr>
          <w:rFonts w:ascii="Timpani, 'Times New Roman'" w:hAnsi="Timpani, 'Times New Roman'" w:cs="Timpani, 'Times New Roman'" w:hint="eastAsia"/>
        </w:rPr>
      </w:pPr>
    </w:p>
    <w:p w:rsidR="00880DC5" w:rsidRDefault="00416A7C">
      <w:pPr>
        <w:pStyle w:val="Standard"/>
        <w:rPr>
          <w:rFonts w:ascii="Timpani, 'Times New Roman'" w:hAnsi="Timpani, 'Times New Roman'" w:cs="Timpani, 'Times New Roman'" w:hint="eastAsia"/>
        </w:rPr>
      </w:pPr>
      <w:r>
        <w:rPr>
          <w:rFonts w:ascii="Timpani, 'Times New Roman'" w:hAnsi="Timpani, 'Times New Roman'" w:cs="Timpani, 'Times New Roman'"/>
        </w:rPr>
        <w:t>2. Data urodzenia             ...........................</w:t>
      </w:r>
      <w:r>
        <w:rPr>
          <w:rFonts w:ascii="Timpani, 'Times New Roman'" w:hAnsi="Timpani, 'Times New Roman'" w:cs="Timpani, 'Times New Roman'"/>
        </w:rPr>
        <w:t>...........................................................................</w:t>
      </w:r>
    </w:p>
    <w:p w:rsidR="00880DC5" w:rsidRDefault="00880DC5">
      <w:pPr>
        <w:pStyle w:val="Standard"/>
        <w:rPr>
          <w:rFonts w:ascii="Timpani, 'Times New Roman'" w:hAnsi="Timpani, 'Times New Roman'" w:cs="Timpani, 'Times New Roman'" w:hint="eastAsia"/>
        </w:rPr>
      </w:pPr>
    </w:p>
    <w:p w:rsidR="00880DC5" w:rsidRDefault="00416A7C">
      <w:pPr>
        <w:pStyle w:val="Standard"/>
        <w:rPr>
          <w:rFonts w:ascii="Timpani, 'Times New Roman'" w:hAnsi="Timpani, 'Times New Roman'" w:cs="Timpani, 'Times New Roman'" w:hint="eastAsia"/>
        </w:rPr>
      </w:pPr>
      <w:r>
        <w:rPr>
          <w:rFonts w:ascii="Timpani, 'Times New Roman'" w:hAnsi="Timpani, 'Times New Roman'" w:cs="Timpani, 'Times New Roman'"/>
        </w:rPr>
        <w:t>3. Kategoria wiekowa</w:t>
      </w:r>
      <w:r>
        <w:rPr>
          <w:rFonts w:ascii="Timpani, 'Times New Roman'" w:hAnsi="Timpani, 'Times New Roman'" w:cs="Timpani, 'Times New Roman'"/>
        </w:rPr>
        <w:tab/>
        <w:t xml:space="preserve">      ......................................................................................................</w:t>
      </w:r>
    </w:p>
    <w:p w:rsidR="00880DC5" w:rsidRDefault="00880DC5">
      <w:pPr>
        <w:pStyle w:val="Standard"/>
        <w:rPr>
          <w:rFonts w:ascii="Timpani, 'Times New Roman'" w:hAnsi="Timpani, 'Times New Roman'" w:cs="Timpani, 'Times New Roman'" w:hint="eastAsia"/>
        </w:rPr>
      </w:pPr>
    </w:p>
    <w:p w:rsidR="00880DC5" w:rsidRDefault="00416A7C">
      <w:pPr>
        <w:pStyle w:val="Standard"/>
        <w:rPr>
          <w:rFonts w:ascii="Timpani, 'Times New Roman'" w:hAnsi="Timpani, 'Times New Roman'" w:cs="Timpani, 'Times New Roman'" w:hint="eastAsia"/>
        </w:rPr>
      </w:pPr>
      <w:r>
        <w:rPr>
          <w:rFonts w:ascii="Timpani, 'Times New Roman'" w:hAnsi="Timpani, 'Times New Roman'" w:cs="Timpani, 'Times New Roman'"/>
        </w:rPr>
        <w:t xml:space="preserve">4. Miejsce zamieszkania  </w:t>
      </w:r>
      <w:r>
        <w:rPr>
          <w:rFonts w:ascii="Timpani, 'Times New Roman'" w:hAnsi="Timpani, 'Times New Roman'" w:cs="Timpani, 'Times New Roman'"/>
        </w:rPr>
        <w:t>......................................................................................................</w:t>
      </w:r>
    </w:p>
    <w:p w:rsidR="00880DC5" w:rsidRDefault="00880DC5">
      <w:pPr>
        <w:pStyle w:val="Standard"/>
        <w:rPr>
          <w:rFonts w:ascii="Timpani, 'Times New Roman'" w:hAnsi="Timpani, 'Times New Roman'" w:cs="Timpani, 'Times New Roman'" w:hint="eastAsia"/>
        </w:rPr>
      </w:pPr>
    </w:p>
    <w:p w:rsidR="00880DC5" w:rsidRDefault="00416A7C">
      <w:pPr>
        <w:pStyle w:val="Standard"/>
        <w:rPr>
          <w:rFonts w:ascii="Timpani, 'Times New Roman'" w:hAnsi="Timpani, 'Times New Roman'" w:cs="Timpani, 'Times New Roman'" w:hint="eastAsia"/>
        </w:rPr>
      </w:pPr>
      <w:r>
        <w:rPr>
          <w:rFonts w:ascii="Timpani, 'Times New Roman'" w:hAnsi="Timpani, 'Times New Roman'" w:cs="Timpani, 'Times New Roman'"/>
        </w:rPr>
        <w:t>5. Instytucja macierzysta (szkoła lub placówka)</w:t>
      </w:r>
    </w:p>
    <w:p w:rsidR="00880DC5" w:rsidRDefault="00880DC5">
      <w:pPr>
        <w:pStyle w:val="Standard"/>
        <w:rPr>
          <w:rFonts w:ascii="Timpani, 'Times New Roman'" w:hAnsi="Timpani, 'Times New Roman'" w:cs="Timpani, 'Times New Roman'" w:hint="eastAsia"/>
        </w:rPr>
      </w:pPr>
    </w:p>
    <w:p w:rsidR="00880DC5" w:rsidRDefault="00416A7C">
      <w:pPr>
        <w:pStyle w:val="Standard"/>
        <w:rPr>
          <w:rFonts w:ascii="Timpani, 'Times New Roman'" w:hAnsi="Timpani, 'Times New Roman'" w:cs="Timpani, 'Times New Roman'" w:hint="eastAsia"/>
        </w:rPr>
      </w:pPr>
      <w:r>
        <w:rPr>
          <w:rFonts w:ascii="Timpani, 'Times New Roman'" w:hAnsi="Timpani, 'Times New Roman'" w:cs="Timpani, 'Times New Roman'"/>
        </w:rPr>
        <w:t>................................................................................................................................................</w:t>
      </w:r>
    </w:p>
    <w:p w:rsidR="00880DC5" w:rsidRDefault="00880DC5">
      <w:pPr>
        <w:pStyle w:val="Standard"/>
        <w:rPr>
          <w:rFonts w:ascii="Timpani, 'Times New Roman'" w:hAnsi="Timpani, 'Times New Roman'" w:cs="Timpani, 'Times New Roman'" w:hint="eastAsia"/>
        </w:rPr>
      </w:pPr>
    </w:p>
    <w:p w:rsidR="00880DC5" w:rsidRDefault="00416A7C">
      <w:pPr>
        <w:pStyle w:val="Standard"/>
        <w:rPr>
          <w:rFonts w:ascii="Timpani, 'Times New Roman'" w:hAnsi="Timpani, 'Times New Roman'" w:cs="Timpani, 'Times New Roman'" w:hint="eastAsia"/>
        </w:rPr>
      </w:pPr>
      <w:r>
        <w:rPr>
          <w:rFonts w:ascii="Timpani, 'Times New Roman'" w:hAnsi="Timpani, 'Times New Roman'" w:cs="Timpani, 'Times New Roman'"/>
        </w:rPr>
        <w:t>………………………………………………………………………………………………</w:t>
      </w:r>
    </w:p>
    <w:p w:rsidR="00880DC5" w:rsidRDefault="00880DC5">
      <w:pPr>
        <w:pStyle w:val="Standard"/>
        <w:rPr>
          <w:rFonts w:ascii="Timpani, 'Times New Roman'" w:hAnsi="Timpani, 'Times New Roman'" w:cs="Timpani, 'Times New Roman'" w:hint="eastAsia"/>
        </w:rPr>
      </w:pPr>
    </w:p>
    <w:p w:rsidR="00880DC5" w:rsidRDefault="00416A7C">
      <w:pPr>
        <w:pStyle w:val="Standard"/>
        <w:rPr>
          <w:rFonts w:ascii="Timpani, 'Times New Roman'" w:hAnsi="Timpani, 'Times New Roman'" w:cs="Timpani, 'Times New Roman'" w:hint="eastAsia"/>
        </w:rPr>
      </w:pPr>
      <w:r>
        <w:rPr>
          <w:rFonts w:ascii="Timpani, 'Times New Roman'" w:hAnsi="Timpani, 'Times New Roman'" w:cs="Timpani, 'Times New Roman'"/>
        </w:rPr>
        <w:t>tel……………………..................... e-mail………………………………………………..</w:t>
      </w:r>
    </w:p>
    <w:p w:rsidR="00880DC5" w:rsidRDefault="00880DC5">
      <w:pPr>
        <w:pStyle w:val="Standard"/>
        <w:rPr>
          <w:rFonts w:ascii="Timpani, 'Times New Roman'" w:hAnsi="Timpani, 'Times New Roman'" w:cs="Timpani, 'Times New Roman'" w:hint="eastAsia"/>
        </w:rPr>
      </w:pPr>
    </w:p>
    <w:p w:rsidR="00880DC5" w:rsidRDefault="00416A7C">
      <w:pPr>
        <w:pStyle w:val="Standard"/>
        <w:rPr>
          <w:rFonts w:ascii="Timpani, 'Times New Roman'" w:hAnsi="Timpani, 'Times New Roman'" w:cs="Timpani, 'Times New Roman'" w:hint="eastAsia"/>
        </w:rPr>
      </w:pPr>
      <w:r>
        <w:rPr>
          <w:rFonts w:ascii="Timpani, 'Times New Roman'" w:hAnsi="Timpani, 'Times New Roman'" w:cs="Timpani, 'Times New Roman'"/>
        </w:rPr>
        <w:t>6. Utwory p</w:t>
      </w:r>
      <w:r>
        <w:rPr>
          <w:rFonts w:ascii="Timpani, 'Times New Roman'" w:hAnsi="Timpani, 'Times New Roman'" w:cs="Timpani, 'Times New Roman'"/>
        </w:rPr>
        <w:t>rzygotowane do konkursu (tytuł, autor, czas trwania)</w:t>
      </w:r>
    </w:p>
    <w:p w:rsidR="00880DC5" w:rsidRDefault="00880DC5">
      <w:pPr>
        <w:pStyle w:val="Standard"/>
        <w:rPr>
          <w:rFonts w:ascii="Timpani, 'Times New Roman'" w:hAnsi="Timpani, 'Times New Roman'" w:cs="Timpani, 'Times New Roman'" w:hint="eastAsia"/>
        </w:rPr>
      </w:pPr>
    </w:p>
    <w:p w:rsidR="00880DC5" w:rsidRDefault="00416A7C">
      <w:pPr>
        <w:pStyle w:val="Standard"/>
        <w:rPr>
          <w:rFonts w:ascii="Timpani, 'Times New Roman'" w:hAnsi="Timpani, 'Times New Roman'" w:cs="Timpani, 'Times New Roman'" w:hint="eastAsia"/>
        </w:rPr>
      </w:pPr>
      <w:r>
        <w:rPr>
          <w:rFonts w:ascii="Timpani, 'Times New Roman'" w:hAnsi="Timpani, 'Times New Roman'" w:cs="Timpani, 'Times New Roman'"/>
        </w:rPr>
        <w:t>a) poezja ..............................................................................................................................</w:t>
      </w:r>
    </w:p>
    <w:p w:rsidR="00880DC5" w:rsidRDefault="00880DC5">
      <w:pPr>
        <w:pStyle w:val="Standard"/>
        <w:rPr>
          <w:rFonts w:ascii="Timpani, 'Times New Roman'" w:hAnsi="Timpani, 'Times New Roman'" w:cs="Timpani, 'Times New Roman'" w:hint="eastAsia"/>
        </w:rPr>
      </w:pPr>
    </w:p>
    <w:p w:rsidR="00880DC5" w:rsidRDefault="00416A7C">
      <w:pPr>
        <w:pStyle w:val="Standard"/>
        <w:rPr>
          <w:rFonts w:ascii="Timpani, 'Times New Roman'" w:hAnsi="Timpani, 'Times New Roman'" w:cs="Timpani, 'Times New Roman'" w:hint="eastAsia"/>
        </w:rPr>
      </w:pPr>
      <w:r>
        <w:rPr>
          <w:rFonts w:ascii="Timpani, 'Times New Roman'" w:hAnsi="Timpani, 'Times New Roman'" w:cs="Timpani, 'Times New Roman'"/>
        </w:rPr>
        <w:t xml:space="preserve">               …………………………………………………………………………………..</w:t>
      </w:r>
    </w:p>
    <w:p w:rsidR="00880DC5" w:rsidRDefault="00880DC5">
      <w:pPr>
        <w:pStyle w:val="Standard"/>
        <w:rPr>
          <w:rFonts w:ascii="Timpani, 'Times New Roman'" w:hAnsi="Timpani, 'Times New Roman'" w:cs="Timpani, 'Times New Roman'" w:hint="eastAsia"/>
        </w:rPr>
      </w:pPr>
    </w:p>
    <w:p w:rsidR="00880DC5" w:rsidRDefault="00416A7C">
      <w:pPr>
        <w:pStyle w:val="Standard"/>
        <w:rPr>
          <w:rFonts w:ascii="Timpani, 'Times New Roman'" w:hAnsi="Timpani, 'Times New Roman'" w:cs="Timpani, 'Times New Roman'" w:hint="eastAsia"/>
        </w:rPr>
      </w:pPr>
      <w:r>
        <w:rPr>
          <w:rFonts w:ascii="Timpani, 'Times New Roman'" w:hAnsi="Timpani, 'Times New Roman'" w:cs="Timpani, 'Times New Roman'"/>
        </w:rPr>
        <w:t>b) proza .....</w:t>
      </w:r>
      <w:r>
        <w:rPr>
          <w:rFonts w:ascii="Timpani, 'Times New Roman'" w:hAnsi="Timpani, 'Times New Roman'" w:cs="Timpani, 'Times New Roman'"/>
        </w:rPr>
        <w:t>..........................................................................................................................</w:t>
      </w:r>
    </w:p>
    <w:p w:rsidR="00880DC5" w:rsidRDefault="00880DC5">
      <w:pPr>
        <w:pStyle w:val="Standard"/>
        <w:rPr>
          <w:rFonts w:ascii="Timpani, 'Times New Roman'" w:hAnsi="Timpani, 'Times New Roman'" w:cs="Timpani, 'Times New Roman'" w:hint="eastAsia"/>
        </w:rPr>
      </w:pPr>
    </w:p>
    <w:p w:rsidR="00880DC5" w:rsidRDefault="00416A7C">
      <w:pPr>
        <w:pStyle w:val="Standard"/>
        <w:rPr>
          <w:rFonts w:ascii="Timpani, 'Times New Roman'" w:hAnsi="Timpani, 'Times New Roman'" w:cs="Timpani, 'Times New Roman'" w:hint="eastAsia"/>
        </w:rPr>
      </w:pPr>
      <w:r>
        <w:rPr>
          <w:rFonts w:ascii="Timpani, 'Times New Roman'" w:hAnsi="Timpani, 'Times New Roman'" w:cs="Timpani, 'Times New Roman'"/>
        </w:rPr>
        <w:t xml:space="preserve">              ……………………………………………………………………………………</w:t>
      </w:r>
    </w:p>
    <w:p w:rsidR="00880DC5" w:rsidRDefault="00880DC5">
      <w:pPr>
        <w:pStyle w:val="Standard"/>
        <w:rPr>
          <w:rFonts w:ascii="Timpani, 'Times New Roman'" w:hAnsi="Timpani, 'Times New Roman'" w:cs="Timpani, 'Times New Roman'" w:hint="eastAsia"/>
        </w:rPr>
      </w:pPr>
    </w:p>
    <w:p w:rsidR="00880DC5" w:rsidRDefault="00416A7C">
      <w:pPr>
        <w:pStyle w:val="Standard"/>
        <w:rPr>
          <w:rFonts w:ascii="Timpani, 'Times New Roman'" w:hAnsi="Timpani, 'Times New Roman'" w:cs="Timpani, 'Times New Roman'" w:hint="eastAsia"/>
        </w:rPr>
      </w:pPr>
      <w:r>
        <w:rPr>
          <w:rFonts w:ascii="Timpani, 'Times New Roman'" w:hAnsi="Timpani, 'Times New Roman'" w:cs="Timpani, 'Times New Roman'"/>
        </w:rPr>
        <w:t>7. Imię i nazwisko nauczyciela lub instruktora (adres domowy, tel.)</w:t>
      </w:r>
    </w:p>
    <w:p w:rsidR="00880DC5" w:rsidRDefault="00880DC5">
      <w:pPr>
        <w:pStyle w:val="Standard"/>
        <w:rPr>
          <w:rFonts w:ascii="Timpani, 'Times New Roman'" w:hAnsi="Timpani, 'Times New Roman'" w:cs="Timpani, 'Times New Roman'" w:hint="eastAsia"/>
        </w:rPr>
      </w:pPr>
    </w:p>
    <w:p w:rsidR="00880DC5" w:rsidRDefault="00416A7C">
      <w:pPr>
        <w:pStyle w:val="Standard"/>
        <w:rPr>
          <w:rFonts w:ascii="Timpani, 'Times New Roman'" w:hAnsi="Timpani, 'Times New Roman'" w:cs="Timpani, 'Times New Roman'" w:hint="eastAsia"/>
        </w:rPr>
      </w:pPr>
      <w:r>
        <w:rPr>
          <w:rFonts w:ascii="Timpani, 'Times New Roman'" w:hAnsi="Timpani, 'Times New Roman'" w:cs="Timpani, 'Times New Roman'"/>
        </w:rPr>
        <w:t>...............</w:t>
      </w:r>
      <w:r>
        <w:rPr>
          <w:rFonts w:ascii="Timpani, 'Times New Roman'" w:hAnsi="Timpani, 'Times New Roman'" w:cs="Timpani, 'Times New Roman'"/>
        </w:rPr>
        <w:t>................................................................................................................................</w:t>
      </w:r>
    </w:p>
    <w:p w:rsidR="00880DC5" w:rsidRDefault="00880DC5">
      <w:pPr>
        <w:pStyle w:val="Standard"/>
        <w:rPr>
          <w:rFonts w:ascii="Timpani, 'Times New Roman'" w:hAnsi="Timpani, 'Times New Roman'" w:cs="Timpani, 'Times New Roman'" w:hint="eastAsia"/>
        </w:rPr>
      </w:pPr>
    </w:p>
    <w:p w:rsidR="00880DC5" w:rsidRDefault="00880DC5">
      <w:pPr>
        <w:pStyle w:val="Standard"/>
        <w:rPr>
          <w:rFonts w:ascii="Timpani, 'Times New Roman'" w:hAnsi="Timpani, 'Times New Roman'" w:cs="Timpani, 'Times New Roman'" w:hint="eastAsia"/>
        </w:rPr>
      </w:pPr>
    </w:p>
    <w:p w:rsidR="00880DC5" w:rsidRDefault="00880DC5">
      <w:pPr>
        <w:pStyle w:val="Standard"/>
        <w:rPr>
          <w:rFonts w:ascii="Timpani, 'Times New Roman'" w:hAnsi="Timpani, 'Times New Roman'" w:cs="Timpani, 'Times New Roman'" w:hint="eastAsia"/>
        </w:rPr>
      </w:pPr>
    </w:p>
    <w:p w:rsidR="00880DC5" w:rsidRDefault="00880DC5">
      <w:pPr>
        <w:pStyle w:val="Standard"/>
        <w:rPr>
          <w:rFonts w:ascii="Timpani, 'Times New Roman'" w:hAnsi="Timpani, 'Times New Roman'" w:cs="Timpani, 'Times New Roman'" w:hint="eastAsia"/>
        </w:rPr>
      </w:pPr>
    </w:p>
    <w:p w:rsidR="00880DC5" w:rsidRDefault="00416A7C">
      <w:pPr>
        <w:pStyle w:val="Standard"/>
        <w:rPr>
          <w:rFonts w:ascii="Timpani, 'Times New Roman'" w:hAnsi="Timpani, 'Times New Roman'" w:cs="Timpani, 'Times New Roman'" w:hint="eastAsia"/>
        </w:rPr>
      </w:pPr>
      <w:r>
        <w:rPr>
          <w:rFonts w:ascii="Timpani, 'Times New Roman'" w:hAnsi="Timpani, 'Times New Roman'" w:cs="Timpani, 'Times New Roman'"/>
        </w:rPr>
        <w:tab/>
      </w:r>
      <w:r>
        <w:rPr>
          <w:rFonts w:ascii="Timpani, 'Times New Roman'" w:hAnsi="Timpani, 'Times New Roman'" w:cs="Timpani, 'Times New Roman'"/>
        </w:rPr>
        <w:tab/>
        <w:t xml:space="preserve">                              </w:t>
      </w:r>
    </w:p>
    <w:p w:rsidR="00880DC5" w:rsidRDefault="00880DC5">
      <w:pPr>
        <w:pStyle w:val="Standard"/>
        <w:rPr>
          <w:rFonts w:ascii="Timpani, 'Times New Roman'" w:hAnsi="Timpani, 'Times New Roman'" w:cs="Timpani, 'Times New Roman'" w:hint="eastAsia"/>
        </w:rPr>
      </w:pPr>
    </w:p>
    <w:p w:rsidR="00880DC5" w:rsidRDefault="00416A7C">
      <w:pPr>
        <w:pStyle w:val="Standard"/>
      </w:pPr>
      <w:r>
        <w:rPr>
          <w:rFonts w:ascii="Timpani, 'Times New Roman'" w:hAnsi="Timpani, 'Times New Roman'" w:cs="Timpani, 'Times New Roman'"/>
        </w:rPr>
        <w:t xml:space="preserve">        (data i stempel placówki)</w:t>
      </w:r>
      <w:r>
        <w:rPr>
          <w:rFonts w:ascii="Timpani, 'Times New Roman'" w:hAnsi="Timpani, 'Times New Roman'" w:cs="Timpani, 'Times New Roman'"/>
        </w:rPr>
        <w:tab/>
      </w:r>
      <w:r>
        <w:rPr>
          <w:rFonts w:ascii="Timpani, 'Times New Roman'" w:hAnsi="Timpani, 'Times New Roman'" w:cs="Timpani, 'Times New Roman'"/>
        </w:rPr>
        <w:tab/>
      </w:r>
      <w:r>
        <w:rPr>
          <w:rFonts w:ascii="Timpani, 'Times New Roman'" w:hAnsi="Timpani, 'Times New Roman'" w:cs="Timpani, 'Times New Roman'"/>
        </w:rPr>
        <w:tab/>
      </w:r>
      <w:r>
        <w:rPr>
          <w:rFonts w:ascii="Timpani, 'Times New Roman'" w:hAnsi="Timpani, 'Times New Roman'" w:cs="Timpani, 'Times New Roman'"/>
        </w:rPr>
        <w:tab/>
        <w:t xml:space="preserve">             (podpis recytatora)</w:t>
      </w:r>
    </w:p>
    <w:sectPr w:rsidR="00880DC5"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6A7C" w:rsidRDefault="00416A7C">
      <w:r>
        <w:separator/>
      </w:r>
    </w:p>
  </w:endnote>
  <w:endnote w:type="continuationSeparator" w:id="0">
    <w:p w:rsidR="00416A7C" w:rsidRDefault="00416A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pani, 'Times New Roman'">
    <w:altName w:val="Times New Roman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6A7C" w:rsidRDefault="00416A7C">
      <w:r>
        <w:rPr>
          <w:color w:val="000000"/>
        </w:rPr>
        <w:separator/>
      </w:r>
    </w:p>
  </w:footnote>
  <w:footnote w:type="continuationSeparator" w:id="0">
    <w:p w:rsidR="00416A7C" w:rsidRDefault="00416A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FB7650"/>
    <w:multiLevelType w:val="multilevel"/>
    <w:tmpl w:val="7B083CF2"/>
    <w:styleLink w:val="WW8Num1"/>
    <w:lvl w:ilvl="0">
      <w:start w:val="1"/>
      <w:numFmt w:val="decimal"/>
      <w:lvlText w:val="%1."/>
      <w:lvlJc w:val="left"/>
      <w:pPr>
        <w:ind w:left="283" w:hanging="283"/>
      </w:pPr>
    </w:lvl>
    <w:lvl w:ilvl="1">
      <w:start w:val="1"/>
      <w:numFmt w:val="decimal"/>
      <w:lvlText w:val="%2."/>
      <w:lvlJc w:val="left"/>
      <w:pPr>
        <w:ind w:left="567" w:hanging="283"/>
      </w:pPr>
    </w:lvl>
    <w:lvl w:ilvl="2">
      <w:start w:val="1"/>
      <w:numFmt w:val="decimal"/>
      <w:lvlText w:val="%3."/>
      <w:lvlJc w:val="left"/>
      <w:pPr>
        <w:ind w:left="850" w:hanging="283"/>
      </w:pPr>
    </w:lvl>
    <w:lvl w:ilvl="3">
      <w:start w:val="1"/>
      <w:numFmt w:val="decimal"/>
      <w:lvlText w:val="%4."/>
      <w:lvlJc w:val="left"/>
      <w:pPr>
        <w:ind w:left="1134" w:hanging="283"/>
      </w:pPr>
    </w:lvl>
    <w:lvl w:ilvl="4">
      <w:start w:val="1"/>
      <w:numFmt w:val="decimal"/>
      <w:lvlText w:val="%5."/>
      <w:lvlJc w:val="left"/>
      <w:pPr>
        <w:ind w:left="1417" w:hanging="283"/>
      </w:pPr>
    </w:lvl>
    <w:lvl w:ilvl="5">
      <w:start w:val="1"/>
      <w:numFmt w:val="decimal"/>
      <w:lvlText w:val="%6."/>
      <w:lvlJc w:val="left"/>
      <w:pPr>
        <w:ind w:left="1701" w:hanging="283"/>
      </w:pPr>
    </w:lvl>
    <w:lvl w:ilvl="6">
      <w:start w:val="1"/>
      <w:numFmt w:val="decimal"/>
      <w:lvlText w:val="%7."/>
      <w:lvlJc w:val="left"/>
      <w:pPr>
        <w:ind w:left="1984" w:hanging="283"/>
      </w:pPr>
    </w:lvl>
    <w:lvl w:ilvl="7">
      <w:start w:val="1"/>
      <w:numFmt w:val="decimal"/>
      <w:lvlText w:val="%8."/>
      <w:lvlJc w:val="left"/>
      <w:pPr>
        <w:ind w:left="2268" w:hanging="283"/>
      </w:pPr>
    </w:lvl>
    <w:lvl w:ilvl="8">
      <w:start w:val="1"/>
      <w:numFmt w:val="decimal"/>
      <w:lvlText w:val="%9."/>
      <w:lvlJc w:val="left"/>
      <w:pPr>
        <w:ind w:left="2551" w:hanging="283"/>
      </w:pPr>
    </w:lvl>
  </w:abstractNum>
  <w:num w:numId="1">
    <w:abstractNumId w:val="0"/>
  </w:num>
  <w:num w:numId="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</w:compat>
  <w:rsids>
    <w:rsidRoot w:val="00880DC5"/>
    <w:rsid w:val="002E7925"/>
    <w:rsid w:val="00416A7C"/>
    <w:rsid w:val="00880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88F5307-47A5-4522-BD82-AB25F72CE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numbering" w:customStyle="1" w:styleId="WW8Num1">
    <w:name w:val="WW8Num1"/>
    <w:basedOn w:val="Bezlisty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261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RG</dc:creator>
  <cp:lastModifiedBy>RG</cp:lastModifiedBy>
  <cp:revision>2</cp:revision>
  <dcterms:created xsi:type="dcterms:W3CDTF">2020-03-20T13:38:00Z</dcterms:created>
  <dcterms:modified xsi:type="dcterms:W3CDTF">2020-03-20T13:38:00Z</dcterms:modified>
</cp:coreProperties>
</file>